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50B" w:rsidRPr="0043264F" w:rsidRDefault="0072450B">
      <w:pPr>
        <w:rPr>
          <w:b/>
        </w:rPr>
      </w:pPr>
      <w:r w:rsidRPr="0043264F">
        <w:rPr>
          <w:b/>
        </w:rPr>
        <w:t>Rugby News:</w:t>
      </w:r>
    </w:p>
    <w:p w:rsidR="0072450B" w:rsidRPr="0043264F" w:rsidRDefault="0072450B">
      <w:pPr>
        <w:rPr>
          <w:b/>
        </w:rPr>
      </w:pPr>
      <w:r w:rsidRPr="0043264F">
        <w:rPr>
          <w:b/>
        </w:rPr>
        <w:t>1. Year 12 students representing Ulster:</w:t>
      </w:r>
    </w:p>
    <w:p w:rsidR="009B0C51" w:rsidRDefault="0072450B">
      <w:proofErr w:type="spellStart"/>
      <w:r>
        <w:t>Daire</w:t>
      </w:r>
      <w:proofErr w:type="spellEnd"/>
      <w:r>
        <w:t xml:space="preserve"> Hill and Tammy Millar, </w:t>
      </w:r>
      <w:proofErr w:type="gramStart"/>
      <w:r>
        <w:t>both in Year 12,</w:t>
      </w:r>
      <w:proofErr w:type="gramEnd"/>
      <w:r>
        <w:t xml:space="preserve"> have recently been awarded representative honours for Ulster </w:t>
      </w:r>
      <w:r w:rsidR="00DE584F">
        <w:t>Rugby</w:t>
      </w:r>
      <w:r>
        <w:t xml:space="preserve">.  Daire has been training with the U16 Ulster Development Squad for the past year and got called up to the Ulster Club U17 team to play Connacht in a development match in </w:t>
      </w:r>
      <w:proofErr w:type="spellStart"/>
      <w:r>
        <w:t>Dubarry</w:t>
      </w:r>
      <w:proofErr w:type="spellEnd"/>
      <w:r>
        <w:t xml:space="preserve"> Park, </w:t>
      </w:r>
      <w:proofErr w:type="spellStart"/>
      <w:r>
        <w:t>Athlone</w:t>
      </w:r>
      <w:proofErr w:type="spellEnd"/>
      <w:r>
        <w:t xml:space="preserve"> at the end of August.  Tammy has been training with the Ulster</w:t>
      </w:r>
      <w:r w:rsidR="0043264F">
        <w:t xml:space="preserve"> Development S</w:t>
      </w:r>
      <w:r>
        <w:t xml:space="preserve">quad for two years and represented Ulster U18s in their interprovincial </w:t>
      </w:r>
      <w:proofErr w:type="gramStart"/>
      <w:r>
        <w:t>matches</w:t>
      </w:r>
      <w:proofErr w:type="gramEnd"/>
      <w:r>
        <w:t xml:space="preserve"> v Munster, Leinster and Connacht sealing victory with three wins from three against Munster last Saturday. (</w:t>
      </w:r>
      <w:hyperlink r:id="rId5" w:anchor=".V_QZDfArLIU" w:history="1">
        <w:r w:rsidRPr="002859A6">
          <w:rPr>
            <w:rStyle w:val="Hyperlink"/>
          </w:rPr>
          <w:t>http://www.ulsterrugby.com/news/15275.php#.V_QZDfArLIU</w:t>
        </w:r>
      </w:hyperlink>
      <w:r w:rsidR="0043264F">
        <w:t>).  Aaron Clarke</w:t>
      </w:r>
      <w:r>
        <w:t xml:space="preserve"> has also been involved with the Ulster Development Squad</w:t>
      </w:r>
      <w:r w:rsidR="00DE584F">
        <w:t xml:space="preserve"> for three years but has not played recently due to injury and subsequent surgery on his knee.  Aaron is due to be back playing in 4 weeks and should be back to strengthen the school’s team before the first round of the High School’s Cup</w:t>
      </w:r>
    </w:p>
    <w:p w:rsidR="00DE584F" w:rsidRPr="0043264F" w:rsidRDefault="00DE584F">
      <w:pPr>
        <w:rPr>
          <w:b/>
        </w:rPr>
      </w:pPr>
      <w:r w:rsidRPr="0043264F">
        <w:rPr>
          <w:b/>
        </w:rPr>
        <w:t>2.  Pollack Cup:</w:t>
      </w:r>
    </w:p>
    <w:p w:rsidR="00DE584F" w:rsidRDefault="00DE584F">
      <w:r>
        <w:t xml:space="preserve">Our U16 rugby team competed in the Pollack Cup regional qualifier in </w:t>
      </w:r>
      <w:proofErr w:type="spellStart"/>
      <w:r>
        <w:t>Omagh</w:t>
      </w:r>
      <w:proofErr w:type="spellEnd"/>
      <w:r>
        <w:t xml:space="preserve"> RFC on Tuesday 4</w:t>
      </w:r>
      <w:r w:rsidRPr="00DE584F">
        <w:rPr>
          <w:vertAlign w:val="superscript"/>
        </w:rPr>
        <w:t>th</w:t>
      </w:r>
      <w:r>
        <w:t xml:space="preserve"> Oct.</w:t>
      </w:r>
    </w:p>
    <w:p w:rsidR="00DE584F" w:rsidRDefault="00DE584F">
      <w:r>
        <w:t xml:space="preserve">The team began with a tough match against </w:t>
      </w:r>
      <w:proofErr w:type="spellStart"/>
      <w:r>
        <w:t>Omagh</w:t>
      </w:r>
      <w:proofErr w:type="spellEnd"/>
      <w:r>
        <w:t xml:space="preserve"> High School.  </w:t>
      </w:r>
      <w:proofErr w:type="spellStart"/>
      <w:r>
        <w:t>Omagh</w:t>
      </w:r>
      <w:proofErr w:type="spellEnd"/>
      <w:r>
        <w:t xml:space="preserve"> had already had a match under their belt and began the st</w:t>
      </w:r>
      <w:r w:rsidR="0043264F">
        <w:t>rongest, scoring two trie</w:t>
      </w:r>
      <w:r>
        <w:t xml:space="preserve">s before EIC had got up to match speed.  Our team of Year 11 and 12s, a number of whom were playing their first ever full rugby match began a stirring fight back with a try from </w:t>
      </w:r>
      <w:proofErr w:type="spellStart"/>
      <w:r>
        <w:t>Dominykas</w:t>
      </w:r>
      <w:proofErr w:type="spellEnd"/>
      <w:r>
        <w:t xml:space="preserve"> </w:t>
      </w:r>
      <w:proofErr w:type="spellStart"/>
      <w:r>
        <w:t>Kuklys</w:t>
      </w:r>
      <w:proofErr w:type="spellEnd"/>
      <w:r>
        <w:t>, followed by what looked like a second from flying winger Tommy Murphy before his try was controversially ruled out for a ‘foot in touch’.</w:t>
      </w:r>
    </w:p>
    <w:p w:rsidR="00DE584F" w:rsidRDefault="00DE584F">
      <w:r>
        <w:t xml:space="preserve">In our second match versus </w:t>
      </w:r>
      <w:proofErr w:type="spellStart"/>
      <w:r>
        <w:t>Fivemiletown</w:t>
      </w:r>
      <w:proofErr w:type="spellEnd"/>
      <w:r>
        <w:t xml:space="preserve"> High School, the College began </w:t>
      </w:r>
      <w:r w:rsidR="00DF7779">
        <w:t>in a more determined manner and had run in three fine unanswered scores from skipper,</w:t>
      </w:r>
      <w:r w:rsidR="0043264F">
        <w:t xml:space="preserve"> Daire Hill and Matthew Brown</w:t>
      </w:r>
      <w:r w:rsidR="00DF7779">
        <w:t xml:space="preserve">.  Although </w:t>
      </w:r>
      <w:proofErr w:type="spellStart"/>
      <w:r w:rsidR="00DF7779">
        <w:t>Fivemiletown</w:t>
      </w:r>
      <w:proofErr w:type="spellEnd"/>
      <w:r w:rsidR="00DF7779">
        <w:t xml:space="preserve"> came back with a couple of late tries the win for EIC was never in doubt.</w:t>
      </w:r>
    </w:p>
    <w:p w:rsidR="00DF7779" w:rsidRDefault="00DF7779">
      <w:r>
        <w:t>Thanks must go to CCRO Gareth ‘Shiner’ Beattie for his coaching input on the morning and to the Devenish College students who helped us field the full squad required.</w:t>
      </w:r>
    </w:p>
    <w:p w:rsidR="00DF7779" w:rsidRPr="0043264F" w:rsidRDefault="00DF7779">
      <w:pPr>
        <w:rPr>
          <w:b/>
        </w:rPr>
      </w:pPr>
      <w:bookmarkStart w:id="0" w:name="_GoBack"/>
      <w:r w:rsidRPr="0043264F">
        <w:rPr>
          <w:b/>
        </w:rPr>
        <w:t xml:space="preserve">3.  </w:t>
      </w:r>
      <w:proofErr w:type="gramStart"/>
      <w:r w:rsidRPr="0043264F">
        <w:rPr>
          <w:b/>
        </w:rPr>
        <w:t>After</w:t>
      </w:r>
      <w:proofErr w:type="gramEnd"/>
      <w:r w:rsidRPr="0043264F">
        <w:rPr>
          <w:b/>
        </w:rPr>
        <w:t xml:space="preserve"> Schools Rugby</w:t>
      </w:r>
    </w:p>
    <w:bookmarkEnd w:id="0"/>
    <w:p w:rsidR="00DF7779" w:rsidRDefault="00DF7779">
      <w:r>
        <w:t>This continues Tuesdays 3.30-4.30pm for all KS3 students (girls and boys).  Newcomers welcome.</w:t>
      </w:r>
    </w:p>
    <w:p w:rsidR="00DE584F" w:rsidRDefault="00DE584F"/>
    <w:sectPr w:rsidR="00DE58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50B"/>
    <w:rsid w:val="0043264F"/>
    <w:rsid w:val="0072450B"/>
    <w:rsid w:val="009B0C51"/>
    <w:rsid w:val="00DE584F"/>
    <w:rsid w:val="00DF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450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45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lsterrugby.com/news/15275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32E8C19C</Template>
  <TotalTime>32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Rory Hill</dc:creator>
  <cp:keywords/>
  <dc:description/>
  <cp:lastModifiedBy>J Fowler</cp:lastModifiedBy>
  <cp:revision>2</cp:revision>
  <dcterms:created xsi:type="dcterms:W3CDTF">2016-10-04T20:53:00Z</dcterms:created>
  <dcterms:modified xsi:type="dcterms:W3CDTF">2016-11-28T17:34:00Z</dcterms:modified>
</cp:coreProperties>
</file>